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rsidR="006E7B08" w:rsidRDefault="006E7B08" w:rsidP="00B65282">
      <w:pPr>
        <w:rPr>
          <w:rFonts w:ascii="Times New Roman" w:hAnsi="Times New Roman" w:cs="Times New Roman"/>
        </w:rPr>
      </w:pPr>
    </w:p>
    <w:p w:rsidR="00B65282" w:rsidRDefault="00B65282" w:rsidP="00B65282">
      <w:pPr>
        <w:rPr>
          <w:rFonts w:ascii="Times New Roman" w:hAnsi="Times New Roman" w:cs="Times New Roman"/>
        </w:rPr>
      </w:pPr>
      <w:r>
        <w:rPr>
          <w:rFonts w:ascii="Times New Roman" w:hAnsi="Times New Roman" w:cs="Times New Roman"/>
        </w:rPr>
        <w:t>This notice provides the Request for P</w:t>
      </w:r>
      <w:r w:rsidR="006E7B08">
        <w:rPr>
          <w:rFonts w:ascii="Times New Roman" w:hAnsi="Times New Roman" w:cs="Times New Roman"/>
        </w:rPr>
        <w:t>roposal (RFP) No. DE-SOL-0010780</w:t>
      </w:r>
      <w:r>
        <w:rPr>
          <w:rFonts w:ascii="Times New Roman" w:hAnsi="Times New Roman" w:cs="Times New Roman"/>
        </w:rPr>
        <w:t xml:space="preserve">.  </w:t>
      </w:r>
      <w:r w:rsidR="00145001">
        <w:rPr>
          <w:rFonts w:ascii="Times New Roman" w:hAnsi="Times New Roman" w:cs="Times New Roman"/>
        </w:rPr>
        <w:t xml:space="preserve">Please note that the final RFP is identified as Amendment </w:t>
      </w:r>
      <w:r w:rsidR="00990E34">
        <w:rPr>
          <w:rFonts w:ascii="Times New Roman" w:hAnsi="Times New Roman" w:cs="Times New Roman"/>
        </w:rPr>
        <w:t>003</w:t>
      </w:r>
      <w:r w:rsidR="00145001">
        <w:rPr>
          <w:rFonts w:ascii="Times New Roman" w:hAnsi="Times New Roman" w:cs="Times New Roman"/>
        </w:rPr>
        <w:t xml:space="preserve"> in-order-to retain solicitation number integrity.  </w:t>
      </w:r>
      <w:r w:rsidR="00990E34">
        <w:rPr>
          <w:rFonts w:ascii="Times New Roman" w:hAnsi="Times New Roman" w:cs="Times New Roman"/>
        </w:rPr>
        <w:t>Amendment 003</w:t>
      </w:r>
      <w:r w:rsidR="00874638">
        <w:rPr>
          <w:rFonts w:ascii="Times New Roman" w:hAnsi="Times New Roman" w:cs="Times New Roman"/>
        </w:rPr>
        <w:t xml:space="preserve"> includes changes to </w:t>
      </w:r>
      <w:r w:rsidR="00990E34">
        <w:rPr>
          <w:rFonts w:ascii="Times New Roman" w:hAnsi="Times New Roman" w:cs="Times New Roman"/>
        </w:rPr>
        <w:t xml:space="preserve">the clause and </w:t>
      </w:r>
      <w:r w:rsidR="00874638">
        <w:rPr>
          <w:rFonts w:ascii="Times New Roman" w:hAnsi="Times New Roman" w:cs="Times New Roman"/>
        </w:rPr>
        <w:t>provisions</w:t>
      </w:r>
      <w:r w:rsidR="00990E34">
        <w:rPr>
          <w:rFonts w:ascii="Times New Roman" w:hAnsi="Times New Roman" w:cs="Times New Roman"/>
        </w:rPr>
        <w:t xml:space="preserve"> and adds Attachment I – Service Contract Act Wage Determination as J.10 to the solicitation</w:t>
      </w:r>
      <w:r w:rsidR="00874638">
        <w:rPr>
          <w:rFonts w:ascii="Times New Roman" w:hAnsi="Times New Roman" w:cs="Times New Roman"/>
        </w:rPr>
        <w:t xml:space="preserve">. </w:t>
      </w:r>
      <w:r w:rsidR="00145001">
        <w:rPr>
          <w:rFonts w:ascii="Times New Roman" w:hAnsi="Times New Roman" w:cs="Times New Roman"/>
        </w:rPr>
        <w:t xml:space="preserve"> </w:t>
      </w:r>
      <w:r w:rsidR="00874638">
        <w:rPr>
          <w:rFonts w:ascii="Times New Roman" w:hAnsi="Times New Roman" w:cs="Times New Roman"/>
        </w:rPr>
        <w:t>All changes are delineated in yellow highlight.</w:t>
      </w:r>
      <w:bookmarkStart w:id="0" w:name="_GoBack"/>
      <w:bookmarkEnd w:id="0"/>
    </w:p>
    <w:p w:rsidR="00B65282" w:rsidRDefault="00B65282" w:rsidP="00B65282">
      <w:pPr>
        <w:rPr>
          <w:rFonts w:ascii="Times New Roman" w:hAnsi="Times New Roman" w:cs="Times New Roman"/>
        </w:rPr>
      </w:pPr>
      <w:r>
        <w:rPr>
          <w:rFonts w:ascii="Times New Roman" w:hAnsi="Times New Roman" w:cs="Times New Roman"/>
        </w:rPr>
        <w:t xml:space="preserve">The U.S. Department of Energy (DOE), National Energy Technology Laboratory (NETL), </w:t>
      </w:r>
      <w:r w:rsidR="00145001">
        <w:rPr>
          <w:rFonts w:ascii="Times New Roman" w:hAnsi="Times New Roman" w:cs="Times New Roman"/>
        </w:rPr>
        <w:t>is issuing</w:t>
      </w:r>
      <w:r>
        <w:rPr>
          <w:rFonts w:ascii="Times New Roman" w:hAnsi="Times New Roman" w:cs="Times New Roman"/>
        </w:rPr>
        <w:t xml:space="preserve"> competitive RFP DE-SOL-0010</w:t>
      </w:r>
      <w:r w:rsidR="006E7B08">
        <w:rPr>
          <w:rFonts w:ascii="Times New Roman" w:hAnsi="Times New Roman" w:cs="Times New Roman"/>
        </w:rPr>
        <w:t xml:space="preserve">780 </w:t>
      </w:r>
      <w:r>
        <w:rPr>
          <w:rFonts w:ascii="Times New Roman" w:hAnsi="Times New Roman" w:cs="Times New Roman"/>
        </w:rPr>
        <w:t xml:space="preserve">as a 100% small business set-aside for </w:t>
      </w:r>
      <w:r w:rsidR="006E7B08">
        <w:rPr>
          <w:rFonts w:ascii="Times New Roman" w:hAnsi="Times New Roman" w:cs="Times New Roman"/>
        </w:rPr>
        <w:t xml:space="preserve">EERE Program Information Center (EPIC) Project, </w:t>
      </w:r>
      <w:r>
        <w:rPr>
          <w:rFonts w:ascii="Times New Roman" w:hAnsi="Times New Roman" w:cs="Times New Roman"/>
        </w:rPr>
        <w:t>This RFP will have a combination of firm-fixed-price and cost-plus-fixed-fee Contract Line Item Numbers (CLINs).  Each CLIN will be clearly identified as to whether it is firm-fixed-price or cost-reimbursement.  Clauses and provisions that are specific to only certain type CLINs will be identified as such.  Clauses and provisions that are not identified as being only applicable to a certain type CLIN are applicable to all CLINs.  The resulting contract will include a base performan</w:t>
      </w:r>
      <w:r w:rsidR="006E7B08">
        <w:rPr>
          <w:rFonts w:ascii="Times New Roman" w:hAnsi="Times New Roman" w:cs="Times New Roman"/>
        </w:rPr>
        <w:t>ce period of three-years and one, one-year option period, for a potential four</w:t>
      </w:r>
      <w:r>
        <w:rPr>
          <w:rFonts w:ascii="Times New Roman" w:hAnsi="Times New Roman" w:cs="Times New Roman"/>
        </w:rPr>
        <w:t>-year period of performance.  It is anticipated that the award date for the resulting contract will be prior to</w:t>
      </w:r>
      <w:r w:rsidR="006E7B08">
        <w:rPr>
          <w:rFonts w:ascii="Times New Roman" w:hAnsi="Times New Roman" w:cs="Times New Roman"/>
        </w:rPr>
        <w:t xml:space="preserve"> September 30, 2017</w:t>
      </w:r>
      <w:r>
        <w:rPr>
          <w:rFonts w:ascii="Times New Roman" w:hAnsi="Times New Roman" w:cs="Times New Roman"/>
        </w:rPr>
        <w:t>.</w:t>
      </w:r>
    </w:p>
    <w:p w:rsidR="00D72EAD" w:rsidRDefault="00B65282" w:rsidP="00B65282">
      <w:pPr>
        <w:rPr>
          <w:rFonts w:ascii="Times New Roman" w:hAnsi="Times New Roman" w:cs="Times New Roman"/>
        </w:rPr>
      </w:pPr>
      <w:r>
        <w:rPr>
          <w:rFonts w:ascii="Times New Roman" w:hAnsi="Times New Roman" w:cs="Times New Roman"/>
        </w:rPr>
        <w:t>This requirement is competed through the NIH NITAAC CIO-SP3 SB Government-Wide Acquisition Contract (GWAC).  The North American Industrial Classification System (NAICS</w:t>
      </w:r>
      <w:r w:rsidR="006E7B08">
        <w:rPr>
          <w:rFonts w:ascii="Times New Roman" w:hAnsi="Times New Roman" w:cs="Times New Roman"/>
        </w:rPr>
        <w:t>) code for this effort is 54151</w:t>
      </w:r>
      <w:r w:rsidR="00D70E24">
        <w:rPr>
          <w:rFonts w:ascii="Times New Roman" w:hAnsi="Times New Roman" w:cs="Times New Roman"/>
        </w:rPr>
        <w:t>2</w:t>
      </w:r>
      <w:r>
        <w:rPr>
          <w:rFonts w:ascii="Times New Roman" w:hAnsi="Times New Roman" w:cs="Times New Roman"/>
        </w:rPr>
        <w:t xml:space="preserve"> with a small business size standard of $27.5 million. </w:t>
      </w:r>
      <w:r w:rsidR="00145001">
        <w:rPr>
          <w:rFonts w:ascii="Times New Roman" w:hAnsi="Times New Roman" w:cs="Times New Roman"/>
        </w:rPr>
        <w:t xml:space="preserve"> </w:t>
      </w:r>
    </w:p>
    <w:p w:rsidR="00145001" w:rsidRDefault="00145001" w:rsidP="00B65282">
      <w:pPr>
        <w:rPr>
          <w:rFonts w:ascii="Times New Roman" w:hAnsi="Times New Roman" w:cs="Times New Roman"/>
        </w:rPr>
      </w:pPr>
      <w:r>
        <w:rPr>
          <w:rFonts w:ascii="Times New Roman" w:hAnsi="Times New Roman" w:cs="Times New Roman"/>
        </w:rPr>
        <w:t>All responsible small business sources</w:t>
      </w:r>
      <w:r w:rsidR="00D72EAD">
        <w:rPr>
          <w:rFonts w:ascii="Times New Roman" w:hAnsi="Times New Roman" w:cs="Times New Roman"/>
        </w:rPr>
        <w:t>,</w:t>
      </w:r>
      <w:r>
        <w:rPr>
          <w:rFonts w:ascii="Times New Roman" w:hAnsi="Times New Roman" w:cs="Times New Roman"/>
        </w:rPr>
        <w:t xml:space="preserve"> </w:t>
      </w:r>
      <w:r w:rsidR="00D72EAD">
        <w:rPr>
          <w:rFonts w:ascii="Times New Roman" w:hAnsi="Times New Roman" w:cs="Times New Roman"/>
        </w:rPr>
        <w:t>as identified in SAM.GOV for the selected NAICS, which currently hold</w:t>
      </w:r>
      <w:r>
        <w:rPr>
          <w:rFonts w:ascii="Times New Roman" w:hAnsi="Times New Roman" w:cs="Times New Roman"/>
        </w:rPr>
        <w:t xml:space="preserve"> a contract through the CIO-SP3 SB GWAC vehicle are e</w:t>
      </w:r>
      <w:r w:rsidR="00D72EAD">
        <w:rPr>
          <w:rFonts w:ascii="Times New Roman" w:hAnsi="Times New Roman" w:cs="Times New Roman"/>
        </w:rPr>
        <w:t>ligible to submit a proposal.</w:t>
      </w:r>
      <w:r w:rsidR="00D72EAD" w:rsidRPr="00D72EAD">
        <w:rPr>
          <w:rFonts w:ascii="Times New Roman" w:hAnsi="Times New Roman" w:cs="Times New Roman"/>
        </w:rPr>
        <w:t xml:space="preserve"> The SAM.GOV size status will be considered as of the due date for proposals.  Changes after the due date for proposal will not eliminate an offeror from consideration unless specifically identified in a future amendment to this solicitation.</w:t>
      </w:r>
    </w:p>
    <w:p w:rsidR="00B65282" w:rsidRDefault="00B65282" w:rsidP="00B65282">
      <w:pPr>
        <w:rPr>
          <w:rFonts w:ascii="Times New Roman" w:hAnsi="Times New Roman" w:cs="Times New Roman"/>
        </w:rPr>
      </w:pPr>
      <w:r>
        <w:rPr>
          <w:rFonts w:ascii="Times New Roman" w:hAnsi="Times New Roman" w:cs="Times New Roman"/>
        </w:rPr>
        <w:t>NETL has initiated an electronic reading room as part of the strategy to provide information that may benefit potential Offerors in prepar</w:t>
      </w:r>
      <w:r w:rsidR="006E7B08">
        <w:rPr>
          <w:rFonts w:ascii="Times New Roman" w:hAnsi="Times New Roman" w:cs="Times New Roman"/>
        </w:rPr>
        <w:t xml:space="preserve">ing their proposals for the RFP. </w:t>
      </w:r>
      <w:r>
        <w:rPr>
          <w:rFonts w:ascii="Times New Roman" w:hAnsi="Times New Roman" w:cs="Times New Roman"/>
        </w:rPr>
        <w:t>The information is provided to assist the reader in gaining an enhanced un</w:t>
      </w:r>
      <w:r w:rsidR="006E7B08">
        <w:rPr>
          <w:rFonts w:ascii="Times New Roman" w:hAnsi="Times New Roman" w:cs="Times New Roman"/>
        </w:rPr>
        <w:t>derstanding of the requirement.</w:t>
      </w:r>
      <w:r>
        <w:rPr>
          <w:rFonts w:ascii="Times New Roman" w:hAnsi="Times New Roman" w:cs="Times New Roman"/>
        </w:rPr>
        <w:t xml:space="preserve"> The reading room may be accessed at </w:t>
      </w:r>
      <w:hyperlink r:id="rId8" w:history="1">
        <w:r w:rsidRPr="00AB3726">
          <w:rPr>
            <w:rStyle w:val="Hyperlink"/>
            <w:rFonts w:ascii="Times New Roman" w:hAnsi="Times New Roman" w:cs="Times New Roman"/>
          </w:rPr>
          <w:t>http://www.netl.doe.gov/business/site-support</w:t>
        </w:r>
      </w:hyperlink>
      <w:r w:rsidR="006E7B08">
        <w:rPr>
          <w:rFonts w:ascii="Times New Roman" w:hAnsi="Times New Roman" w:cs="Times New Roman"/>
        </w:rPr>
        <w:t>.</w:t>
      </w:r>
      <w:r>
        <w:rPr>
          <w:rFonts w:ascii="Times New Roman" w:hAnsi="Times New Roman" w:cs="Times New Roman"/>
        </w:rPr>
        <w:t xml:space="preserve"> Interested parties should monitor the e-GOS system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(including the issuance of the final RFP).  </w:t>
      </w:r>
    </w:p>
    <w:p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DF9" w:rsidRDefault="00CF3DF9" w:rsidP="009510E0">
      <w:r>
        <w:separator/>
      </w:r>
    </w:p>
  </w:endnote>
  <w:endnote w:type="continuationSeparator" w:id="0">
    <w:p w:rsidR="00CF3DF9" w:rsidRDefault="00CF3DF9"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rsidTr="009510E0">
      <w:tc>
        <w:tcPr>
          <w:tcW w:w="10872" w:type="dxa"/>
          <w:gridSpan w:val="8"/>
          <w:shd w:val="clear" w:color="auto" w:fill="auto"/>
          <w:vAlign w:val="bottom"/>
        </w:tcPr>
        <w:p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rsidTr="009510E0">
      <w:trPr>
        <w:gridAfter w:val="1"/>
        <w:wAfter w:w="72" w:type="dxa"/>
      </w:trPr>
      <w:tc>
        <w:tcPr>
          <w:tcW w:w="288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2160" w:type="dxa"/>
          <w:shd w:val="clear" w:color="auto" w:fill="auto"/>
        </w:tcPr>
        <w:p w:rsidR="009510E0" w:rsidRDefault="009510E0">
          <w:pPr>
            <w:pStyle w:val="Footer"/>
          </w:pPr>
        </w:p>
      </w:tc>
    </w:tr>
  </w:tbl>
  <w:p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DF9" w:rsidRDefault="00CF3DF9" w:rsidP="009510E0">
      <w:r>
        <w:separator/>
      </w:r>
    </w:p>
  </w:footnote>
  <w:footnote w:type="continuationSeparator" w:id="0">
    <w:p w:rsidR="00CF3DF9" w:rsidRDefault="00CF3DF9"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E0" w:rsidRDefault="0007482D">
    <w:pPr>
      <w:pStyle w:val="Header"/>
    </w:pPr>
    <w:r>
      <w:rPr>
        <w:noProof/>
      </w:rPr>
      <w:drawing>
        <wp:inline distT="0" distB="0" distL="0" distR="0">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B044C"/>
    <w:rsid w:val="000D3A60"/>
    <w:rsid w:val="000D4AA0"/>
    <w:rsid w:val="00103579"/>
    <w:rsid w:val="00124ABF"/>
    <w:rsid w:val="0012784D"/>
    <w:rsid w:val="00130065"/>
    <w:rsid w:val="00132BEC"/>
    <w:rsid w:val="00145001"/>
    <w:rsid w:val="00147C6A"/>
    <w:rsid w:val="00182CC2"/>
    <w:rsid w:val="00187DD0"/>
    <w:rsid w:val="001C7BC1"/>
    <w:rsid w:val="001E106C"/>
    <w:rsid w:val="001F3BB5"/>
    <w:rsid w:val="002021FA"/>
    <w:rsid w:val="0020598F"/>
    <w:rsid w:val="00221A61"/>
    <w:rsid w:val="00223736"/>
    <w:rsid w:val="00224A2F"/>
    <w:rsid w:val="002740DE"/>
    <w:rsid w:val="00283B6D"/>
    <w:rsid w:val="002A5E76"/>
    <w:rsid w:val="002D4A76"/>
    <w:rsid w:val="002E0D30"/>
    <w:rsid w:val="003005E4"/>
    <w:rsid w:val="0033577E"/>
    <w:rsid w:val="00374319"/>
    <w:rsid w:val="003C73DA"/>
    <w:rsid w:val="0041663F"/>
    <w:rsid w:val="00451904"/>
    <w:rsid w:val="00481ED2"/>
    <w:rsid w:val="004A0425"/>
    <w:rsid w:val="004A13E2"/>
    <w:rsid w:val="004C0B4F"/>
    <w:rsid w:val="004D533D"/>
    <w:rsid w:val="004E1593"/>
    <w:rsid w:val="004F077D"/>
    <w:rsid w:val="005048A9"/>
    <w:rsid w:val="00516A2A"/>
    <w:rsid w:val="0052018C"/>
    <w:rsid w:val="00542963"/>
    <w:rsid w:val="00554370"/>
    <w:rsid w:val="005709B6"/>
    <w:rsid w:val="00571C59"/>
    <w:rsid w:val="00577964"/>
    <w:rsid w:val="005B41F3"/>
    <w:rsid w:val="005B7655"/>
    <w:rsid w:val="005D1107"/>
    <w:rsid w:val="005F68D1"/>
    <w:rsid w:val="005F7085"/>
    <w:rsid w:val="006018CF"/>
    <w:rsid w:val="0065073C"/>
    <w:rsid w:val="00670CA5"/>
    <w:rsid w:val="00675446"/>
    <w:rsid w:val="0068579D"/>
    <w:rsid w:val="006858E9"/>
    <w:rsid w:val="00687D42"/>
    <w:rsid w:val="00691A27"/>
    <w:rsid w:val="006A14B3"/>
    <w:rsid w:val="006A413E"/>
    <w:rsid w:val="006A517B"/>
    <w:rsid w:val="006A77C5"/>
    <w:rsid w:val="006B335B"/>
    <w:rsid w:val="006B5BCA"/>
    <w:rsid w:val="006C33AD"/>
    <w:rsid w:val="006C4AFC"/>
    <w:rsid w:val="006C716F"/>
    <w:rsid w:val="006E5948"/>
    <w:rsid w:val="006E7B08"/>
    <w:rsid w:val="00754D62"/>
    <w:rsid w:val="007607E2"/>
    <w:rsid w:val="007716F4"/>
    <w:rsid w:val="007E3539"/>
    <w:rsid w:val="00830462"/>
    <w:rsid w:val="00844802"/>
    <w:rsid w:val="00844C26"/>
    <w:rsid w:val="00874638"/>
    <w:rsid w:val="00877709"/>
    <w:rsid w:val="00884F8A"/>
    <w:rsid w:val="00896602"/>
    <w:rsid w:val="008A4AB9"/>
    <w:rsid w:val="008A709B"/>
    <w:rsid w:val="008B4C42"/>
    <w:rsid w:val="008C46FB"/>
    <w:rsid w:val="008C4B02"/>
    <w:rsid w:val="008D7D6F"/>
    <w:rsid w:val="008E0D6D"/>
    <w:rsid w:val="008E1085"/>
    <w:rsid w:val="008E1C63"/>
    <w:rsid w:val="008F190E"/>
    <w:rsid w:val="00906894"/>
    <w:rsid w:val="00930FED"/>
    <w:rsid w:val="00946EE1"/>
    <w:rsid w:val="009510E0"/>
    <w:rsid w:val="00954096"/>
    <w:rsid w:val="009764A6"/>
    <w:rsid w:val="00981BF2"/>
    <w:rsid w:val="00983497"/>
    <w:rsid w:val="00990E34"/>
    <w:rsid w:val="009C0770"/>
    <w:rsid w:val="009C0F68"/>
    <w:rsid w:val="009D38BC"/>
    <w:rsid w:val="009E7C74"/>
    <w:rsid w:val="009F06D1"/>
    <w:rsid w:val="00A0734B"/>
    <w:rsid w:val="00A22305"/>
    <w:rsid w:val="00A34B02"/>
    <w:rsid w:val="00A52687"/>
    <w:rsid w:val="00A9481E"/>
    <w:rsid w:val="00AC2A59"/>
    <w:rsid w:val="00AC5189"/>
    <w:rsid w:val="00AD20E0"/>
    <w:rsid w:val="00AE0060"/>
    <w:rsid w:val="00AE28D4"/>
    <w:rsid w:val="00B060EF"/>
    <w:rsid w:val="00B21C55"/>
    <w:rsid w:val="00B65282"/>
    <w:rsid w:val="00B96003"/>
    <w:rsid w:val="00BC5211"/>
    <w:rsid w:val="00BD1C47"/>
    <w:rsid w:val="00BE69A0"/>
    <w:rsid w:val="00BF381C"/>
    <w:rsid w:val="00C152AA"/>
    <w:rsid w:val="00C46C39"/>
    <w:rsid w:val="00C62FB8"/>
    <w:rsid w:val="00C96A23"/>
    <w:rsid w:val="00C97F0B"/>
    <w:rsid w:val="00CD5923"/>
    <w:rsid w:val="00CD775B"/>
    <w:rsid w:val="00CF2E56"/>
    <w:rsid w:val="00CF3DF9"/>
    <w:rsid w:val="00D32930"/>
    <w:rsid w:val="00D473D7"/>
    <w:rsid w:val="00D60703"/>
    <w:rsid w:val="00D636F4"/>
    <w:rsid w:val="00D64348"/>
    <w:rsid w:val="00D70E24"/>
    <w:rsid w:val="00D72EAD"/>
    <w:rsid w:val="00D7526B"/>
    <w:rsid w:val="00D905AF"/>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B45DC"/>
    <w:rsid w:val="00EF1BF7"/>
    <w:rsid w:val="00EF5882"/>
    <w:rsid w:val="00F02DE5"/>
    <w:rsid w:val="00F40647"/>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9D5996"/>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paragraph" w:styleId="TOC2">
    <w:name w:val="toc 2"/>
    <w:basedOn w:val="Normal"/>
    <w:autoRedefine/>
    <w:uiPriority w:val="39"/>
    <w:unhideWhenUsed/>
    <w:rsid w:val="00145001"/>
    <w:pPr>
      <w:spacing w:after="0" w:line="240" w:lineRule="auto"/>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768244">
      <w:bodyDiv w:val="1"/>
      <w:marLeft w:val="0"/>
      <w:marRight w:val="0"/>
      <w:marTop w:val="0"/>
      <w:marBottom w:val="0"/>
      <w:divBdr>
        <w:top w:val="none" w:sz="0" w:space="0" w:color="auto"/>
        <w:left w:val="none" w:sz="0" w:space="0" w:color="auto"/>
        <w:bottom w:val="none" w:sz="0" w:space="0" w:color="auto"/>
        <w:right w:val="none" w:sz="0" w:space="0" w:color="auto"/>
      </w:divBdr>
    </w:div>
    <w:div w:id="89786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admin.netl.doe.gov\data\apps\desktop\Template\NETL%20Templates\NETL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NETLLtr.dot</Template>
  <TotalTime>0</TotalTime>
  <Pages>1</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2702</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Efaw, Jason M.</cp:lastModifiedBy>
  <cp:revision>2</cp:revision>
  <cp:lastPrinted>2016-09-06T15:01:00Z</cp:lastPrinted>
  <dcterms:created xsi:type="dcterms:W3CDTF">2017-06-21T16:53:00Z</dcterms:created>
  <dcterms:modified xsi:type="dcterms:W3CDTF">2017-06-21T16:53:00Z</dcterms:modified>
</cp:coreProperties>
</file>